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84018" w14:textId="1B3A8FCE" w:rsidR="00BF7A43" w:rsidRDefault="00BF7A43" w:rsidP="00127CE7">
      <w:pPr>
        <w:spacing w:before="240" w:after="40"/>
        <w:jc w:val="right"/>
      </w:pPr>
      <w:r>
        <w:t>Gäller för antagningsåret 20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0"/>
    </w:p>
    <w:p w14:paraId="44CBF7AC" w14:textId="2E3C2C1A" w:rsidR="003B5A98" w:rsidRDefault="00BF7A43" w:rsidP="00BF7A43">
      <w:pPr>
        <w:jc w:val="right"/>
      </w:pPr>
      <w:r>
        <w:t>Överlämning av uppgifter vid övergång mellan</w:t>
      </w:r>
      <w:r w:rsidR="002F0F83">
        <w:br/>
      </w:r>
      <w:r>
        <w:t>och inom skolformer 3 kap.12j § Skollagen</w:t>
      </w:r>
    </w:p>
    <w:p w14:paraId="00C5C9B1" w14:textId="132D2C7C" w:rsidR="00BF7A43" w:rsidRPr="00BF7A43" w:rsidRDefault="00000000" w:rsidP="00213FF1">
      <w:pPr>
        <w:pStyle w:val="Rubrik1"/>
        <w:spacing w:before="1080"/>
      </w:pPr>
      <w:sdt>
        <w:sdtPr>
          <w:id w:val="733582876"/>
          <w:showingPlcHdr/>
          <w:picture/>
        </w:sdtPr>
        <w:sdtContent>
          <w:r w:rsidR="00D8723F"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173A1E0E" wp14:editId="292BE1B9">
                <wp:simplePos x="0" y="0"/>
                <wp:positionH relativeFrom="column">
                  <wp:posOffset>-601345</wp:posOffset>
                </wp:positionH>
                <wp:positionV relativeFrom="paragraph">
                  <wp:posOffset>-1188085</wp:posOffset>
                </wp:positionV>
                <wp:extent cx="1260000" cy="1260000"/>
                <wp:effectExtent l="0" t="0" r="0" b="0"/>
                <wp:wrapNone/>
                <wp:docPr id="1" name="Bild 1" descr="Logotyp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ild 1" descr="Logotyp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0000" cy="126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sdtContent>
      </w:sdt>
      <w:r w:rsidR="0053382F" w:rsidRPr="0053382F">
        <w:t>Mall för pedagogisk överlämning till anpassade gymnasieskolans nationella och individuella program</w:t>
      </w:r>
    </w:p>
    <w:p w14:paraId="06C5D4A2" w14:textId="23D51B08" w:rsidR="0053382F" w:rsidRDefault="0053382F" w:rsidP="00D23F51">
      <w:pPr>
        <w:spacing w:after="120"/>
      </w:pPr>
      <w:r w:rsidRPr="0053382F">
        <w:t>Personuppgifter i denna blankett kommer att behandlas i enlighet med dataskyddsförordningen som underlag för antagning till anpassade gymnasieskolan. För mer information om hur vi hanterar personuppgifter gå in på</w:t>
      </w:r>
      <w:r>
        <w:t xml:space="preserve"> </w:t>
      </w:r>
      <w:hyperlink r:id="rId8" w:history="1">
        <w:r w:rsidRPr="0053382F">
          <w:rPr>
            <w:rStyle w:val="Hyperlnk"/>
          </w:rPr>
          <w:t>gymnasieantagningen.storsthlm.se/om-oss/</w:t>
        </w:r>
      </w:hyperlink>
    </w:p>
    <w:p w14:paraId="2C1A16A0" w14:textId="59D50E2E" w:rsidR="00BF7A43" w:rsidRDefault="00BF7A43" w:rsidP="00D23F51">
      <w:pPr>
        <w:spacing w:after="120"/>
      </w:pPr>
      <w:r>
        <w:t xml:space="preserve">Instruktioner för blanketten finns på vår webb under </w:t>
      </w:r>
      <w:hyperlink r:id="rId9" w:history="1">
        <w:r w:rsidR="0053382F" w:rsidRPr="0053382F">
          <w:rPr>
            <w:rStyle w:val="Hyperlnk"/>
          </w:rPr>
          <w:t>gymnasieantagningen.storsthlm.se/personal/blanketter</w:t>
        </w:r>
      </w:hyperlink>
    </w:p>
    <w:p w14:paraId="45C433ED" w14:textId="27B499E3" w:rsidR="00BF7A43" w:rsidRDefault="0053382F" w:rsidP="00127CE7">
      <w:pPr>
        <w:pStyle w:val="Rubrik2"/>
      </w:pPr>
      <w:r>
        <w:t>P</w:t>
      </w:r>
      <w:r w:rsidR="00BF7A43" w:rsidRPr="00127CE7">
        <w:t>ersonuppgifter</w:t>
      </w:r>
      <w:r>
        <w:t xml:space="preserve"> sökande</w:t>
      </w:r>
    </w:p>
    <w:tbl>
      <w:tblPr>
        <w:tblStyle w:val="Tabellrutntljust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F7A43" w14:paraId="670316DD" w14:textId="77777777" w:rsidTr="008D65E8">
        <w:trPr>
          <w:cantSplit/>
        </w:trPr>
        <w:tc>
          <w:tcPr>
            <w:tcW w:w="4247" w:type="dxa"/>
          </w:tcPr>
          <w:p w14:paraId="37DFE32D" w14:textId="77777777" w:rsidR="00BF7A43" w:rsidRDefault="00BF7A43" w:rsidP="00127CE7">
            <w:pPr>
              <w:pStyle w:val="Hjlptext"/>
            </w:pPr>
            <w:r w:rsidRPr="00127CE7">
              <w:t>Förnamn</w:t>
            </w:r>
          </w:p>
          <w:p w14:paraId="5C8FF6B5" w14:textId="3954009F" w:rsidR="00BF7A43" w:rsidRPr="00127CE7" w:rsidRDefault="00BF7A43" w:rsidP="00127CE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4247" w:type="dxa"/>
          </w:tcPr>
          <w:p w14:paraId="512A44D7" w14:textId="77777777" w:rsidR="00BF7A43" w:rsidRDefault="00BF7A43" w:rsidP="00127CE7">
            <w:pPr>
              <w:pStyle w:val="Hjlptext"/>
            </w:pPr>
            <w:r>
              <w:t>Efternamn</w:t>
            </w:r>
          </w:p>
          <w:p w14:paraId="19F855DF" w14:textId="0E23F8E2" w:rsidR="00BF7A43" w:rsidRPr="00BF7A43" w:rsidRDefault="00BF7A43" w:rsidP="00127CE7">
            <w:pPr>
              <w:pStyle w:val="Formulrtext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BF7A43" w14:paraId="25DEA062" w14:textId="77777777" w:rsidTr="008D65E8">
        <w:trPr>
          <w:cantSplit/>
        </w:trPr>
        <w:tc>
          <w:tcPr>
            <w:tcW w:w="4247" w:type="dxa"/>
          </w:tcPr>
          <w:p w14:paraId="373DF0BD" w14:textId="1502F4FB" w:rsidR="00BF7A43" w:rsidRDefault="00BF7A43" w:rsidP="00127CE7">
            <w:pPr>
              <w:pStyle w:val="Hjlptext"/>
            </w:pPr>
            <w:r w:rsidRPr="00BF7A43">
              <w:t>Personnummer</w:t>
            </w:r>
          </w:p>
          <w:p w14:paraId="7C9107BB" w14:textId="1651DDA8" w:rsidR="00BF7A43" w:rsidRPr="00127CE7" w:rsidRDefault="00BF7A43" w:rsidP="00127CE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47" w:type="dxa"/>
          </w:tcPr>
          <w:p w14:paraId="6259D5A8" w14:textId="77777777" w:rsidR="00BF7A43" w:rsidRDefault="00BF7A43" w:rsidP="00127CE7">
            <w:pPr>
              <w:pStyle w:val="Hjlptext"/>
            </w:pPr>
            <w:r w:rsidRPr="00BF7A43">
              <w:t>Telefonnummer</w:t>
            </w:r>
          </w:p>
          <w:p w14:paraId="62E27CE7" w14:textId="5DB12C6D" w:rsidR="00BF7A43" w:rsidRPr="00BF7A43" w:rsidRDefault="00BF7A43" w:rsidP="00127CE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3382F" w14:paraId="6B0E388E" w14:textId="77777777" w:rsidTr="008D65E8">
        <w:trPr>
          <w:cantSplit/>
        </w:trPr>
        <w:tc>
          <w:tcPr>
            <w:tcW w:w="8494" w:type="dxa"/>
            <w:gridSpan w:val="2"/>
          </w:tcPr>
          <w:p w14:paraId="18232373" w14:textId="77777777" w:rsidR="0053382F" w:rsidRDefault="0053382F" w:rsidP="003D6490">
            <w:pPr>
              <w:pStyle w:val="Hjlptext"/>
            </w:pPr>
            <w:r>
              <w:t>Mejladress</w:t>
            </w:r>
          </w:p>
          <w:p w14:paraId="1713BB89" w14:textId="77777777" w:rsidR="0053382F" w:rsidRPr="00BF7A43" w:rsidRDefault="0053382F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F7A43" w14:paraId="073B0BDA" w14:textId="77777777" w:rsidTr="008D65E8">
        <w:trPr>
          <w:cantSplit/>
        </w:trPr>
        <w:tc>
          <w:tcPr>
            <w:tcW w:w="4247" w:type="dxa"/>
          </w:tcPr>
          <w:p w14:paraId="2AAE6B54" w14:textId="698B3E7F" w:rsidR="00BF7A43" w:rsidRDefault="0053382F" w:rsidP="00127CE7">
            <w:pPr>
              <w:pStyle w:val="Hjlptext"/>
            </w:pPr>
            <w:r>
              <w:t>S</w:t>
            </w:r>
            <w:r w:rsidR="00BF7A43" w:rsidRPr="00BF7A43">
              <w:t>kola</w:t>
            </w:r>
          </w:p>
          <w:p w14:paraId="68BB89BE" w14:textId="7BB6F209" w:rsidR="00BF7A43" w:rsidRPr="00BF7A43" w:rsidRDefault="00BF7A43" w:rsidP="00127CE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47" w:type="dxa"/>
          </w:tcPr>
          <w:p w14:paraId="0402B825" w14:textId="77777777" w:rsidR="00BF7A43" w:rsidRDefault="00BF7A43" w:rsidP="00127CE7">
            <w:pPr>
              <w:pStyle w:val="Hjlptext"/>
            </w:pPr>
            <w:r>
              <w:t>Klass</w:t>
            </w:r>
          </w:p>
          <w:p w14:paraId="7DA03C6D" w14:textId="34702BB8" w:rsidR="00BF7A43" w:rsidRPr="00BF7A43" w:rsidRDefault="00BF7A43" w:rsidP="00127CE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F7A43" w14:paraId="10361E3B" w14:textId="77777777" w:rsidTr="008D65E8">
        <w:trPr>
          <w:cantSplit/>
        </w:trPr>
        <w:tc>
          <w:tcPr>
            <w:tcW w:w="4247" w:type="dxa"/>
          </w:tcPr>
          <w:p w14:paraId="6857193D" w14:textId="68B779E3" w:rsidR="00BF7A43" w:rsidRDefault="00BF7A43" w:rsidP="00127CE7">
            <w:pPr>
              <w:pStyle w:val="Hjlptext"/>
            </w:pPr>
            <w:r w:rsidRPr="00BF7A43">
              <w:t>Vårdnadshavare</w:t>
            </w:r>
          </w:p>
          <w:p w14:paraId="1ADC4318" w14:textId="70701685" w:rsidR="00BF7A43" w:rsidRDefault="00BF7A43" w:rsidP="00127CE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47" w:type="dxa"/>
          </w:tcPr>
          <w:p w14:paraId="171CD299" w14:textId="0803AC03" w:rsidR="00BF7A43" w:rsidRDefault="00BF7A43" w:rsidP="00127CE7">
            <w:pPr>
              <w:pStyle w:val="Hjlptext"/>
            </w:pPr>
            <w:r w:rsidRPr="00BF7A43">
              <w:t>Telefonnummer (Vårdnadshavare)</w:t>
            </w:r>
          </w:p>
          <w:p w14:paraId="0F06BABA" w14:textId="47C7E8CF" w:rsidR="00BF7A43" w:rsidRDefault="00BF7A43" w:rsidP="00127CE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F7A43" w14:paraId="60F0D262" w14:textId="77777777" w:rsidTr="008D65E8">
        <w:trPr>
          <w:cantSplit/>
        </w:trPr>
        <w:tc>
          <w:tcPr>
            <w:tcW w:w="8494" w:type="dxa"/>
            <w:gridSpan w:val="2"/>
          </w:tcPr>
          <w:p w14:paraId="1AC2237C" w14:textId="77777777" w:rsidR="00BF7A43" w:rsidRDefault="00BF7A43" w:rsidP="00127CE7">
            <w:pPr>
              <w:pStyle w:val="Hjlptext"/>
            </w:pPr>
            <w:r>
              <w:t>Mejladress (Vårdnadshavare)</w:t>
            </w:r>
          </w:p>
          <w:p w14:paraId="369DDB3F" w14:textId="24D803A5" w:rsidR="00BF7A43" w:rsidRDefault="00BF7A43" w:rsidP="00127CE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29685476" w14:textId="793547E7" w:rsidR="00BF7A43" w:rsidRDefault="0053382F" w:rsidP="00127CE7">
      <w:pPr>
        <w:pStyle w:val="Rubrik2"/>
      </w:pPr>
      <w:r>
        <w:t>Avlämnande skola</w:t>
      </w:r>
    </w:p>
    <w:tbl>
      <w:tblPr>
        <w:tblStyle w:val="Tabellrutntljust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7A43" w14:paraId="183C8BE2" w14:textId="77777777" w:rsidTr="008D65E8">
        <w:trPr>
          <w:cantSplit/>
        </w:trPr>
        <w:tc>
          <w:tcPr>
            <w:tcW w:w="8494" w:type="dxa"/>
          </w:tcPr>
          <w:p w14:paraId="410E6909" w14:textId="62AE0CC7" w:rsidR="00BF7A43" w:rsidRDefault="0053382F" w:rsidP="00127CE7">
            <w:pPr>
              <w:pStyle w:val="Hjlptext"/>
            </w:pPr>
            <w:r w:rsidRPr="0053382F">
              <w:t>Överlämningsansvarig</w:t>
            </w:r>
          </w:p>
          <w:p w14:paraId="60E04ED1" w14:textId="77777777" w:rsidR="00BF7A43" w:rsidRPr="00BF7A43" w:rsidRDefault="00BF7A43" w:rsidP="00127CE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F7A43" w14:paraId="724F8FCD" w14:textId="77777777" w:rsidTr="008D65E8">
        <w:trPr>
          <w:cantSplit/>
        </w:trPr>
        <w:tc>
          <w:tcPr>
            <w:tcW w:w="8494" w:type="dxa"/>
          </w:tcPr>
          <w:p w14:paraId="35F608FB" w14:textId="32E8542F" w:rsidR="00BF7A43" w:rsidRDefault="0053382F" w:rsidP="00127CE7">
            <w:pPr>
              <w:pStyle w:val="Hjlptext"/>
            </w:pPr>
            <w:r w:rsidRPr="0053382F">
              <w:t>Telefonnummer/</w:t>
            </w:r>
            <w:r>
              <w:t>Mejl</w:t>
            </w:r>
            <w:r w:rsidRPr="0053382F">
              <w:t>adress</w:t>
            </w:r>
            <w:r>
              <w:t xml:space="preserve"> (överlämnings</w:t>
            </w:r>
            <w:r w:rsidR="009932E2">
              <w:t>ansvarig)</w:t>
            </w:r>
          </w:p>
          <w:p w14:paraId="3AC352E3" w14:textId="77777777" w:rsidR="00BF7A43" w:rsidRDefault="00BF7A43" w:rsidP="00127CE7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3382F" w14:paraId="39427D79" w14:textId="77777777" w:rsidTr="008D65E8">
        <w:trPr>
          <w:cantSplit/>
        </w:trPr>
        <w:tc>
          <w:tcPr>
            <w:tcW w:w="8494" w:type="dxa"/>
          </w:tcPr>
          <w:p w14:paraId="5614C3DE" w14:textId="14AC1581" w:rsidR="0053382F" w:rsidRDefault="0053382F" w:rsidP="003D6490">
            <w:pPr>
              <w:pStyle w:val="Hjlptext"/>
            </w:pPr>
            <w:r w:rsidRPr="0053382F">
              <w:t>Mentor/Studiehandledare</w:t>
            </w:r>
          </w:p>
          <w:p w14:paraId="75AAEC91" w14:textId="77777777" w:rsidR="0053382F" w:rsidRDefault="0053382F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3382F" w14:paraId="510B8E40" w14:textId="77777777" w:rsidTr="008D65E8">
        <w:trPr>
          <w:cantSplit/>
        </w:trPr>
        <w:tc>
          <w:tcPr>
            <w:tcW w:w="8494" w:type="dxa"/>
          </w:tcPr>
          <w:p w14:paraId="06E71672" w14:textId="2A6992FA" w:rsidR="0053382F" w:rsidRDefault="009932E2" w:rsidP="003D6490">
            <w:pPr>
              <w:pStyle w:val="Hjlptext"/>
            </w:pPr>
            <w:r w:rsidRPr="0053382F">
              <w:t>Telefonnummer/</w:t>
            </w:r>
            <w:r>
              <w:t>Mejl</w:t>
            </w:r>
            <w:r w:rsidRPr="0053382F">
              <w:t>adress</w:t>
            </w:r>
            <w:r>
              <w:t xml:space="preserve"> (mentor/studiehandledare)</w:t>
            </w:r>
          </w:p>
          <w:p w14:paraId="6A54C4B7" w14:textId="77777777" w:rsidR="0053382F" w:rsidRDefault="0053382F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6422B" w14:paraId="0056F237" w14:textId="77777777" w:rsidTr="008D65E8">
        <w:trPr>
          <w:cantSplit/>
        </w:trPr>
        <w:tc>
          <w:tcPr>
            <w:tcW w:w="8494" w:type="dxa"/>
          </w:tcPr>
          <w:p w14:paraId="051E1E9E" w14:textId="71EDCD15" w:rsidR="0076422B" w:rsidRDefault="0076422B" w:rsidP="003D6490">
            <w:pPr>
              <w:pStyle w:val="Hjlptext"/>
            </w:pPr>
            <w:r>
              <w:t>Specialpedagog</w:t>
            </w:r>
          </w:p>
          <w:p w14:paraId="6F894632" w14:textId="77777777" w:rsidR="0076422B" w:rsidRDefault="0076422B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6422B" w14:paraId="698A3187" w14:textId="77777777" w:rsidTr="008D65E8">
        <w:trPr>
          <w:cantSplit/>
        </w:trPr>
        <w:tc>
          <w:tcPr>
            <w:tcW w:w="8494" w:type="dxa"/>
          </w:tcPr>
          <w:p w14:paraId="2296D9CF" w14:textId="368B5E46" w:rsidR="0076422B" w:rsidRDefault="0076422B" w:rsidP="003D6490">
            <w:pPr>
              <w:pStyle w:val="Hjlptext"/>
            </w:pPr>
            <w:r w:rsidRPr="0053382F">
              <w:lastRenderedPageBreak/>
              <w:t>Telefonnummer/</w:t>
            </w:r>
            <w:r>
              <w:t>Mejl</w:t>
            </w:r>
            <w:r w:rsidRPr="0053382F">
              <w:t>adress</w:t>
            </w:r>
            <w:r>
              <w:t xml:space="preserve"> (special</w:t>
            </w:r>
            <w:r w:rsidRPr="0076422B">
              <w:t>pedagog</w:t>
            </w:r>
            <w:r>
              <w:t>)</w:t>
            </w:r>
          </w:p>
          <w:p w14:paraId="102EAC07" w14:textId="77777777" w:rsidR="0076422B" w:rsidRDefault="0076422B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6422B" w14:paraId="745AEB19" w14:textId="77777777" w:rsidTr="008D65E8">
        <w:trPr>
          <w:cantSplit/>
        </w:trPr>
        <w:tc>
          <w:tcPr>
            <w:tcW w:w="8494" w:type="dxa"/>
          </w:tcPr>
          <w:p w14:paraId="7D29049E" w14:textId="6E3AEB9A" w:rsidR="0076422B" w:rsidRDefault="0076422B" w:rsidP="003D6490">
            <w:pPr>
              <w:pStyle w:val="Hjlptext"/>
            </w:pPr>
            <w:r>
              <w:t>Studie- och yrkesvägledare</w:t>
            </w:r>
          </w:p>
          <w:p w14:paraId="29A32F50" w14:textId="77777777" w:rsidR="0076422B" w:rsidRDefault="0076422B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6422B" w14:paraId="74E00818" w14:textId="77777777" w:rsidTr="008D65E8">
        <w:trPr>
          <w:cantSplit/>
        </w:trPr>
        <w:tc>
          <w:tcPr>
            <w:tcW w:w="8494" w:type="dxa"/>
          </w:tcPr>
          <w:p w14:paraId="5EFA1285" w14:textId="3C0DEDEC" w:rsidR="0076422B" w:rsidRDefault="0076422B" w:rsidP="003D6490">
            <w:pPr>
              <w:pStyle w:val="Hjlptext"/>
            </w:pPr>
            <w:r w:rsidRPr="0053382F">
              <w:t>Telefonnummer/</w:t>
            </w:r>
            <w:r>
              <w:t>Mejl</w:t>
            </w:r>
            <w:r w:rsidRPr="0053382F">
              <w:t>adress</w:t>
            </w:r>
            <w:r>
              <w:t xml:space="preserve"> (s</w:t>
            </w:r>
            <w:r w:rsidRPr="0076422B">
              <w:t>tudie- och yrkesvägledare</w:t>
            </w:r>
            <w:r>
              <w:t>)</w:t>
            </w:r>
          </w:p>
          <w:p w14:paraId="3AA55CA5" w14:textId="77777777" w:rsidR="0076422B" w:rsidRDefault="0076422B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6422B" w14:paraId="50711E2F" w14:textId="77777777" w:rsidTr="008D65E8">
        <w:trPr>
          <w:cantSplit/>
        </w:trPr>
        <w:tc>
          <w:tcPr>
            <w:tcW w:w="8494" w:type="dxa"/>
          </w:tcPr>
          <w:p w14:paraId="1A25F3FB" w14:textId="10D04E82" w:rsidR="0076422B" w:rsidRDefault="0076422B" w:rsidP="003D6490">
            <w:pPr>
              <w:pStyle w:val="Hjlptext"/>
            </w:pPr>
            <w:r>
              <w:t>Skolsköterska</w:t>
            </w:r>
          </w:p>
          <w:p w14:paraId="3D0DAB4B" w14:textId="77777777" w:rsidR="0076422B" w:rsidRDefault="0076422B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6422B" w14:paraId="5AAE8959" w14:textId="77777777" w:rsidTr="008D65E8">
        <w:trPr>
          <w:cantSplit/>
        </w:trPr>
        <w:tc>
          <w:tcPr>
            <w:tcW w:w="8494" w:type="dxa"/>
          </w:tcPr>
          <w:p w14:paraId="1E9FC4EC" w14:textId="4D6D988F" w:rsidR="0076422B" w:rsidRDefault="0076422B" w:rsidP="003D6490">
            <w:pPr>
              <w:pStyle w:val="Hjlptext"/>
            </w:pPr>
            <w:r w:rsidRPr="0053382F">
              <w:t>Telefonnummer/</w:t>
            </w:r>
            <w:r>
              <w:t>Mejl</w:t>
            </w:r>
            <w:r w:rsidRPr="0053382F">
              <w:t>adress</w:t>
            </w:r>
            <w:r>
              <w:t xml:space="preserve"> (skolsköterska)</w:t>
            </w:r>
          </w:p>
          <w:p w14:paraId="72524F06" w14:textId="77777777" w:rsidR="0076422B" w:rsidRDefault="0076422B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6422B" w14:paraId="4A9512ED" w14:textId="77777777" w:rsidTr="008D65E8">
        <w:trPr>
          <w:cantSplit/>
        </w:trPr>
        <w:tc>
          <w:tcPr>
            <w:tcW w:w="8494" w:type="dxa"/>
          </w:tcPr>
          <w:p w14:paraId="2D64D620" w14:textId="0F8BDC85" w:rsidR="0076422B" w:rsidRDefault="0076422B" w:rsidP="003D6490">
            <w:pPr>
              <w:pStyle w:val="Hjlptext"/>
            </w:pPr>
            <w:r>
              <w:t>Kurator</w:t>
            </w:r>
          </w:p>
          <w:p w14:paraId="107744BF" w14:textId="77777777" w:rsidR="0076422B" w:rsidRDefault="0076422B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6422B" w14:paraId="4F987690" w14:textId="77777777" w:rsidTr="008D65E8">
        <w:trPr>
          <w:cantSplit/>
        </w:trPr>
        <w:tc>
          <w:tcPr>
            <w:tcW w:w="8494" w:type="dxa"/>
          </w:tcPr>
          <w:p w14:paraId="5403E922" w14:textId="6E571235" w:rsidR="0076422B" w:rsidRDefault="0076422B" w:rsidP="003D6490">
            <w:pPr>
              <w:pStyle w:val="Hjlptext"/>
            </w:pPr>
            <w:r w:rsidRPr="0053382F">
              <w:t>Telefonnummer/</w:t>
            </w:r>
            <w:r>
              <w:t>Mejl</w:t>
            </w:r>
            <w:r w:rsidRPr="0053382F">
              <w:t>adress</w:t>
            </w:r>
            <w:r>
              <w:t xml:space="preserve"> (kurator)</w:t>
            </w:r>
          </w:p>
          <w:p w14:paraId="3513B1CB" w14:textId="77777777" w:rsidR="0076422B" w:rsidRDefault="0076422B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6422B" w14:paraId="4D7ADDCB" w14:textId="77777777" w:rsidTr="008D65E8">
        <w:trPr>
          <w:cantSplit/>
        </w:trPr>
        <w:tc>
          <w:tcPr>
            <w:tcW w:w="8494" w:type="dxa"/>
          </w:tcPr>
          <w:p w14:paraId="2391BCD1" w14:textId="709C7355" w:rsidR="0076422B" w:rsidRDefault="0076422B" w:rsidP="003D6490">
            <w:pPr>
              <w:pStyle w:val="Hjlptext"/>
            </w:pPr>
            <w:r w:rsidRPr="0076422B">
              <w:t>Expeditionens telefonnummer</w:t>
            </w:r>
          </w:p>
          <w:p w14:paraId="29055AD8" w14:textId="77777777" w:rsidR="0076422B" w:rsidRDefault="0076422B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6422B" w14:paraId="0CF6356F" w14:textId="77777777" w:rsidTr="008D65E8">
        <w:trPr>
          <w:cantSplit/>
        </w:trPr>
        <w:tc>
          <w:tcPr>
            <w:tcW w:w="8494" w:type="dxa"/>
          </w:tcPr>
          <w:p w14:paraId="7D9B9FF7" w14:textId="68990FA0" w:rsidR="0076422B" w:rsidRDefault="0076422B" w:rsidP="003D6490">
            <w:pPr>
              <w:pStyle w:val="Hjlptext"/>
            </w:pPr>
            <w:r w:rsidRPr="0076422B">
              <w:t>Mottagen i anpassad grundskola</w:t>
            </w:r>
          </w:p>
          <w:p w14:paraId="5654C429" w14:textId="77777777" w:rsidR="0076422B" w:rsidRDefault="0076422B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6422B" w14:paraId="6BFEAC0F" w14:textId="77777777" w:rsidTr="008D65E8">
        <w:trPr>
          <w:cantSplit/>
        </w:trPr>
        <w:tc>
          <w:tcPr>
            <w:tcW w:w="8494" w:type="dxa"/>
          </w:tcPr>
          <w:p w14:paraId="10B465B0" w14:textId="3CF761B3" w:rsidR="0076422B" w:rsidRDefault="0076422B" w:rsidP="003D6490">
            <w:pPr>
              <w:pStyle w:val="Hjlptext"/>
            </w:pPr>
            <w:r w:rsidRPr="0076422B">
              <w:t>Modersmål om annat än svenska</w:t>
            </w:r>
          </w:p>
          <w:p w14:paraId="73ADC22A" w14:textId="77777777" w:rsidR="0076422B" w:rsidRDefault="0076422B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6422B" w14:paraId="66A1F209" w14:textId="77777777" w:rsidTr="008D65E8">
        <w:trPr>
          <w:cantSplit/>
        </w:trPr>
        <w:tc>
          <w:tcPr>
            <w:tcW w:w="8494" w:type="dxa"/>
          </w:tcPr>
          <w:p w14:paraId="241B9D62" w14:textId="67DAE1EC" w:rsidR="0076422B" w:rsidRDefault="0076422B" w:rsidP="003D6490">
            <w:pPr>
              <w:pStyle w:val="Hjlptext"/>
            </w:pPr>
            <w:r w:rsidRPr="0076422B">
              <w:t>Önskar undervisning i modersmålet</w:t>
            </w:r>
          </w:p>
          <w:p w14:paraId="55AF1D1B" w14:textId="77777777" w:rsidR="0076422B" w:rsidRDefault="0076422B" w:rsidP="002C2B42">
            <w:pPr>
              <w:pStyle w:val="Kryssruta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ryss1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"/>
            <w:r w:rsidR="002C2B42">
              <w:tab/>
              <w:t>Ja</w:t>
            </w:r>
          </w:p>
          <w:p w14:paraId="52717BA9" w14:textId="36A22678" w:rsidR="002C2B42" w:rsidRDefault="002C2B42" w:rsidP="002C2B42">
            <w:pPr>
              <w:pStyle w:val="Kryssruta"/>
            </w:pPr>
            <w: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ryss2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"/>
            <w:r>
              <w:tab/>
              <w:t>Nej</w:t>
            </w:r>
          </w:p>
        </w:tc>
      </w:tr>
    </w:tbl>
    <w:p w14:paraId="0D277746" w14:textId="36C2662F" w:rsidR="008D65E8" w:rsidRDefault="008D65E8" w:rsidP="008D65E8">
      <w:pPr>
        <w:pStyle w:val="Rubrik2"/>
      </w:pPr>
      <w:r w:rsidRPr="008D65E8">
        <w:t>Kunskapsnivå enligt anpassade grundskolans ämne</w:t>
      </w:r>
      <w:r w:rsidR="00842092">
        <w:t>n</w:t>
      </w:r>
    </w:p>
    <w:tbl>
      <w:tblPr>
        <w:tblStyle w:val="Tabellrutntljust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D65E8" w14:paraId="469EB21F" w14:textId="77777777" w:rsidTr="008D65E8">
        <w:trPr>
          <w:cantSplit/>
        </w:trPr>
        <w:tc>
          <w:tcPr>
            <w:tcW w:w="8494" w:type="dxa"/>
          </w:tcPr>
          <w:p w14:paraId="21F26BB2" w14:textId="4FCD5B30" w:rsidR="008D65E8" w:rsidRDefault="008D65E8" w:rsidP="003D6490">
            <w:pPr>
              <w:pStyle w:val="Hjlptext"/>
            </w:pPr>
            <w:r>
              <w:t>Bild</w:t>
            </w:r>
          </w:p>
          <w:p w14:paraId="6C1A438F" w14:textId="77777777" w:rsidR="008D65E8" w:rsidRDefault="008D65E8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D65E8" w14:paraId="352E131E" w14:textId="77777777" w:rsidTr="008D65E8">
        <w:trPr>
          <w:cantSplit/>
        </w:trPr>
        <w:tc>
          <w:tcPr>
            <w:tcW w:w="8494" w:type="dxa"/>
          </w:tcPr>
          <w:p w14:paraId="7B26A04F" w14:textId="3B28575E" w:rsidR="008D65E8" w:rsidRDefault="008D65E8" w:rsidP="003D6490">
            <w:pPr>
              <w:pStyle w:val="Hjlptext"/>
            </w:pPr>
            <w:r>
              <w:t>Engelska</w:t>
            </w:r>
          </w:p>
          <w:p w14:paraId="13E0E140" w14:textId="77777777" w:rsidR="008D65E8" w:rsidRDefault="008D65E8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D65E8" w14:paraId="2367E1FA" w14:textId="77777777" w:rsidTr="008D65E8">
        <w:trPr>
          <w:cantSplit/>
        </w:trPr>
        <w:tc>
          <w:tcPr>
            <w:tcW w:w="8494" w:type="dxa"/>
          </w:tcPr>
          <w:p w14:paraId="5DC96DFA" w14:textId="0F8BC424" w:rsidR="008D65E8" w:rsidRDefault="008D65E8" w:rsidP="003D6490">
            <w:pPr>
              <w:pStyle w:val="Hjlptext"/>
            </w:pPr>
            <w:r>
              <w:t>Hem- och konsumentkunskap</w:t>
            </w:r>
          </w:p>
          <w:p w14:paraId="138D00E4" w14:textId="77777777" w:rsidR="008D65E8" w:rsidRDefault="008D65E8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D65E8" w14:paraId="2E5CD9A2" w14:textId="77777777" w:rsidTr="008D65E8">
        <w:trPr>
          <w:cantSplit/>
        </w:trPr>
        <w:tc>
          <w:tcPr>
            <w:tcW w:w="8494" w:type="dxa"/>
          </w:tcPr>
          <w:p w14:paraId="30C6DD0F" w14:textId="34BC6496" w:rsidR="008D65E8" w:rsidRDefault="008D65E8" w:rsidP="003D6490">
            <w:pPr>
              <w:pStyle w:val="Hjlptext"/>
            </w:pPr>
            <w:r>
              <w:t>Idrott och hälsa</w:t>
            </w:r>
          </w:p>
          <w:p w14:paraId="581B6775" w14:textId="77777777" w:rsidR="008D65E8" w:rsidRDefault="008D65E8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D65E8" w14:paraId="3B658C21" w14:textId="77777777" w:rsidTr="008D65E8">
        <w:trPr>
          <w:cantSplit/>
        </w:trPr>
        <w:tc>
          <w:tcPr>
            <w:tcW w:w="8494" w:type="dxa"/>
          </w:tcPr>
          <w:p w14:paraId="3AD55F93" w14:textId="20771B8D" w:rsidR="008D65E8" w:rsidRDefault="008D65E8" w:rsidP="003D6490">
            <w:pPr>
              <w:pStyle w:val="Hjlptext"/>
            </w:pPr>
            <w:r>
              <w:t>Matematik</w:t>
            </w:r>
          </w:p>
          <w:p w14:paraId="26C0540F" w14:textId="77777777" w:rsidR="008D65E8" w:rsidRDefault="008D65E8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D65E8" w14:paraId="68C310EF" w14:textId="77777777" w:rsidTr="008D65E8">
        <w:trPr>
          <w:cantSplit/>
        </w:trPr>
        <w:tc>
          <w:tcPr>
            <w:tcW w:w="8494" w:type="dxa"/>
          </w:tcPr>
          <w:p w14:paraId="0AC55F9E" w14:textId="628D236F" w:rsidR="008D65E8" w:rsidRDefault="008D65E8" w:rsidP="003D6490">
            <w:pPr>
              <w:pStyle w:val="Hjlptext"/>
            </w:pPr>
            <w:r>
              <w:t>Modersmål</w:t>
            </w:r>
          </w:p>
          <w:p w14:paraId="50F1D69C" w14:textId="77777777" w:rsidR="008D65E8" w:rsidRDefault="008D65E8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D65E8" w14:paraId="66A52D85" w14:textId="77777777" w:rsidTr="008D65E8">
        <w:trPr>
          <w:cantSplit/>
        </w:trPr>
        <w:tc>
          <w:tcPr>
            <w:tcW w:w="8494" w:type="dxa"/>
          </w:tcPr>
          <w:p w14:paraId="5F499042" w14:textId="0E808455" w:rsidR="008D65E8" w:rsidRDefault="008D65E8" w:rsidP="003D6490">
            <w:pPr>
              <w:pStyle w:val="Hjlptext"/>
            </w:pPr>
            <w:r>
              <w:t>Musik</w:t>
            </w:r>
          </w:p>
          <w:p w14:paraId="24302917" w14:textId="77777777" w:rsidR="008D65E8" w:rsidRDefault="008D65E8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D65E8" w14:paraId="2B6F0C76" w14:textId="77777777" w:rsidTr="008D65E8">
        <w:trPr>
          <w:cantSplit/>
        </w:trPr>
        <w:tc>
          <w:tcPr>
            <w:tcW w:w="8494" w:type="dxa"/>
          </w:tcPr>
          <w:p w14:paraId="4951F28F" w14:textId="500E218D" w:rsidR="008D65E8" w:rsidRDefault="008D65E8" w:rsidP="003D6490">
            <w:pPr>
              <w:pStyle w:val="Hjlptext"/>
            </w:pPr>
            <w:r>
              <w:t>Naturorienterande ämnen: biologi, fysik och kemi</w:t>
            </w:r>
          </w:p>
          <w:p w14:paraId="67D32CEA" w14:textId="77777777" w:rsidR="008D65E8" w:rsidRDefault="008D65E8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D65E8" w14:paraId="3C318BA1" w14:textId="77777777" w:rsidTr="008D65E8">
        <w:trPr>
          <w:cantSplit/>
        </w:trPr>
        <w:tc>
          <w:tcPr>
            <w:tcW w:w="8494" w:type="dxa"/>
          </w:tcPr>
          <w:p w14:paraId="5E3DE395" w14:textId="7DFB5D10" w:rsidR="008D65E8" w:rsidRDefault="008D65E8" w:rsidP="003D6490">
            <w:pPr>
              <w:pStyle w:val="Hjlptext"/>
            </w:pPr>
            <w:r w:rsidRPr="008D65E8">
              <w:t>Samhällsorienterade ämnen: geografi, historia, religion och samhällskunskap</w:t>
            </w:r>
          </w:p>
          <w:p w14:paraId="0750A75F" w14:textId="77777777" w:rsidR="008D65E8" w:rsidRDefault="008D65E8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D65E8" w14:paraId="202F8948" w14:textId="77777777" w:rsidTr="008D65E8">
        <w:trPr>
          <w:cantSplit/>
        </w:trPr>
        <w:tc>
          <w:tcPr>
            <w:tcW w:w="8494" w:type="dxa"/>
          </w:tcPr>
          <w:p w14:paraId="3AA5B0FA" w14:textId="2E725722" w:rsidR="008D65E8" w:rsidRDefault="008D65E8" w:rsidP="003D6490">
            <w:pPr>
              <w:pStyle w:val="Hjlptext"/>
            </w:pPr>
            <w:r>
              <w:t>Slöjd</w:t>
            </w:r>
          </w:p>
          <w:p w14:paraId="01832BAF" w14:textId="77777777" w:rsidR="008D65E8" w:rsidRDefault="008D65E8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D65E8" w14:paraId="1E675FAF" w14:textId="77777777" w:rsidTr="008D65E8">
        <w:trPr>
          <w:cantSplit/>
        </w:trPr>
        <w:tc>
          <w:tcPr>
            <w:tcW w:w="8494" w:type="dxa"/>
          </w:tcPr>
          <w:p w14:paraId="2EEDC477" w14:textId="6BE825E6" w:rsidR="008D65E8" w:rsidRDefault="008D65E8" w:rsidP="003D6490">
            <w:pPr>
              <w:pStyle w:val="Hjlptext"/>
            </w:pPr>
            <w:r>
              <w:t>Svenska/Svenska som andraspråk</w:t>
            </w:r>
          </w:p>
          <w:p w14:paraId="7296CDF0" w14:textId="77777777" w:rsidR="008D65E8" w:rsidRDefault="008D65E8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D65E8" w14:paraId="0D18FD3B" w14:textId="77777777" w:rsidTr="008D65E8">
        <w:trPr>
          <w:cantSplit/>
        </w:trPr>
        <w:tc>
          <w:tcPr>
            <w:tcW w:w="8494" w:type="dxa"/>
          </w:tcPr>
          <w:p w14:paraId="30F2B07D" w14:textId="037E49C0" w:rsidR="008D65E8" w:rsidRDefault="008D65E8" w:rsidP="003D6490">
            <w:pPr>
              <w:pStyle w:val="Hjlptext"/>
            </w:pPr>
            <w:r>
              <w:t>Teknik</w:t>
            </w:r>
          </w:p>
          <w:p w14:paraId="696970CB" w14:textId="77777777" w:rsidR="008D65E8" w:rsidRDefault="008D65E8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2685697" w14:textId="77777777" w:rsidR="008D65E8" w:rsidRDefault="008D65E8" w:rsidP="008D65E8">
      <w:pPr>
        <w:pStyle w:val="Rubrik2"/>
      </w:pPr>
      <w:r w:rsidRPr="008D65E8">
        <w:t>Kunskapsnivå enligt anpassade grundskolans ämnesområden</w:t>
      </w:r>
    </w:p>
    <w:tbl>
      <w:tblPr>
        <w:tblStyle w:val="Tabellrutntljust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D65E8" w14:paraId="458303E4" w14:textId="77777777" w:rsidTr="003D6490">
        <w:trPr>
          <w:cantSplit/>
        </w:trPr>
        <w:tc>
          <w:tcPr>
            <w:tcW w:w="8494" w:type="dxa"/>
          </w:tcPr>
          <w:p w14:paraId="57CEC847" w14:textId="6158023E" w:rsidR="008D65E8" w:rsidRDefault="008D65E8" w:rsidP="003D6490">
            <w:pPr>
              <w:pStyle w:val="Hjlptext"/>
            </w:pPr>
            <w:r w:rsidRPr="008D65E8">
              <w:t>Estetisk verksamhet</w:t>
            </w:r>
          </w:p>
          <w:p w14:paraId="32E63B70" w14:textId="77777777" w:rsidR="008D65E8" w:rsidRDefault="008D65E8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D65E8" w14:paraId="05720656" w14:textId="77777777" w:rsidTr="003D6490">
        <w:trPr>
          <w:cantSplit/>
        </w:trPr>
        <w:tc>
          <w:tcPr>
            <w:tcW w:w="8494" w:type="dxa"/>
          </w:tcPr>
          <w:p w14:paraId="4E391140" w14:textId="767AADF9" w:rsidR="008D65E8" w:rsidRDefault="008D65E8" w:rsidP="003D6490">
            <w:pPr>
              <w:pStyle w:val="Hjlptext"/>
            </w:pPr>
            <w:r w:rsidRPr="008D65E8">
              <w:t>Kommunikation</w:t>
            </w:r>
          </w:p>
          <w:p w14:paraId="7E57B2C4" w14:textId="77777777" w:rsidR="008D65E8" w:rsidRDefault="008D65E8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D65E8" w14:paraId="7ECCA619" w14:textId="77777777" w:rsidTr="003D6490">
        <w:trPr>
          <w:cantSplit/>
        </w:trPr>
        <w:tc>
          <w:tcPr>
            <w:tcW w:w="8494" w:type="dxa"/>
          </w:tcPr>
          <w:p w14:paraId="0269D1E9" w14:textId="14C1B70B" w:rsidR="008D65E8" w:rsidRDefault="008D65E8" w:rsidP="003D6490">
            <w:pPr>
              <w:pStyle w:val="Hjlptext"/>
            </w:pPr>
            <w:r>
              <w:t>Motorik</w:t>
            </w:r>
          </w:p>
          <w:p w14:paraId="30A681C1" w14:textId="77777777" w:rsidR="008D65E8" w:rsidRDefault="008D65E8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D65E8" w14:paraId="37900F30" w14:textId="77777777" w:rsidTr="003D6490">
        <w:trPr>
          <w:cantSplit/>
        </w:trPr>
        <w:tc>
          <w:tcPr>
            <w:tcW w:w="8494" w:type="dxa"/>
          </w:tcPr>
          <w:p w14:paraId="0C0D0DE3" w14:textId="0C953702" w:rsidR="008D65E8" w:rsidRDefault="008D65E8" w:rsidP="003D6490">
            <w:pPr>
              <w:pStyle w:val="Hjlptext"/>
            </w:pPr>
            <w:r>
              <w:t>Vardagsaktiviteter</w:t>
            </w:r>
          </w:p>
          <w:p w14:paraId="6BDA7A3B" w14:textId="77777777" w:rsidR="008D65E8" w:rsidRDefault="008D65E8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D65E8" w14:paraId="52309FFD" w14:textId="77777777" w:rsidTr="003D6490">
        <w:trPr>
          <w:cantSplit/>
        </w:trPr>
        <w:tc>
          <w:tcPr>
            <w:tcW w:w="8494" w:type="dxa"/>
          </w:tcPr>
          <w:p w14:paraId="2CA371B1" w14:textId="3A507E1E" w:rsidR="008D65E8" w:rsidRDefault="008D65E8" w:rsidP="003D6490">
            <w:pPr>
              <w:pStyle w:val="Hjlptext"/>
            </w:pPr>
            <w:r>
              <w:t>Verklighetsuppfattning</w:t>
            </w:r>
          </w:p>
          <w:p w14:paraId="154D5132" w14:textId="77777777" w:rsidR="008D65E8" w:rsidRDefault="008D65E8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2BB8E5F" w14:textId="188AC012" w:rsidR="008D65E8" w:rsidRPr="008D65E8" w:rsidRDefault="008D65E8" w:rsidP="008D65E8">
      <w:pPr>
        <w:pStyle w:val="Rubrik1"/>
      </w:pPr>
      <w:r>
        <w:t>Övrigt</w:t>
      </w:r>
    </w:p>
    <w:tbl>
      <w:tblPr>
        <w:tblStyle w:val="Tabellrutntljust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1E6FE2" w14:paraId="57499AD8" w14:textId="77777777" w:rsidTr="00377D8C">
        <w:trPr>
          <w:trHeight w:val="1701"/>
        </w:trPr>
        <w:tc>
          <w:tcPr>
            <w:tcW w:w="5000" w:type="pct"/>
          </w:tcPr>
          <w:p w14:paraId="4E637A9B" w14:textId="4B72328F" w:rsidR="001E6FE2" w:rsidRDefault="008D65E8" w:rsidP="00EA1A5B">
            <w:pPr>
              <w:pStyle w:val="Hjlptext"/>
            </w:pPr>
            <w:r w:rsidRPr="008D65E8">
              <w:t>Områden som sökande är intresserad av (max 250 tecken)</w:t>
            </w:r>
          </w:p>
          <w:p w14:paraId="59637342" w14:textId="6AE23624" w:rsidR="001E6FE2" w:rsidRPr="00CB1ACC" w:rsidRDefault="008D65E8" w:rsidP="00EA1A5B">
            <w:pPr>
              <w:pStyle w:val="Formulrtex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3545E" w14:paraId="264BADAC" w14:textId="77777777" w:rsidTr="00377D8C">
        <w:trPr>
          <w:trHeight w:val="1701"/>
        </w:trPr>
        <w:tc>
          <w:tcPr>
            <w:tcW w:w="5000" w:type="pct"/>
          </w:tcPr>
          <w:p w14:paraId="556D467E" w14:textId="611C0C09" w:rsidR="0073545E" w:rsidRDefault="0073545E" w:rsidP="003D6490">
            <w:pPr>
              <w:pStyle w:val="Hjlptext"/>
            </w:pPr>
            <w:r w:rsidRPr="0073545E">
              <w:t>Starka sidor hos sökande (max 250 tecken)</w:t>
            </w:r>
          </w:p>
          <w:p w14:paraId="5C3632E7" w14:textId="77777777" w:rsidR="0073545E" w:rsidRPr="00CB1ACC" w:rsidRDefault="0073545E" w:rsidP="003D6490">
            <w:pPr>
              <w:pStyle w:val="Formulrtex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3545E" w14:paraId="1E04EAC5" w14:textId="77777777" w:rsidTr="00377D8C">
        <w:trPr>
          <w:trHeight w:val="1701"/>
        </w:trPr>
        <w:tc>
          <w:tcPr>
            <w:tcW w:w="5000" w:type="pct"/>
          </w:tcPr>
          <w:p w14:paraId="103BF785" w14:textId="4480C5A6" w:rsidR="0073545E" w:rsidRDefault="0073545E" w:rsidP="003D6490">
            <w:pPr>
              <w:pStyle w:val="Hjlptext"/>
            </w:pPr>
            <w:r w:rsidRPr="0073545E">
              <w:t>Behov av vuxenstöd. I vilken situation är sökande i behov av vuxenstöd? Ex. I pedagogisk situation, klassrumsflytt, rast, matsal mm. (max 250 tecken)</w:t>
            </w:r>
          </w:p>
          <w:p w14:paraId="67936E8C" w14:textId="56967B8A" w:rsidR="0073545E" w:rsidRPr="00CB1ACC" w:rsidRDefault="00377D8C" w:rsidP="003D6490">
            <w:pPr>
              <w:pStyle w:val="Formulrtex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3545E" w14:paraId="7048ECAC" w14:textId="77777777" w:rsidTr="00377D8C">
        <w:trPr>
          <w:trHeight w:val="1701"/>
        </w:trPr>
        <w:tc>
          <w:tcPr>
            <w:tcW w:w="5000" w:type="pct"/>
          </w:tcPr>
          <w:p w14:paraId="23C01FE2" w14:textId="52A84E86" w:rsidR="0073545E" w:rsidRDefault="0073545E" w:rsidP="003D6490">
            <w:pPr>
              <w:pStyle w:val="Hjlptext"/>
            </w:pPr>
            <w:r w:rsidRPr="0073545E">
              <w:t>I vilken omfattning har sökande haft personlig- och/eller elevassistans det senaste året (max 250 tecken)</w:t>
            </w:r>
          </w:p>
          <w:p w14:paraId="1C93E1C4" w14:textId="77777777" w:rsidR="0073545E" w:rsidRPr="00CB1ACC" w:rsidRDefault="0073545E" w:rsidP="003D6490">
            <w:pPr>
              <w:pStyle w:val="Formulrtex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3545E" w14:paraId="439F0482" w14:textId="77777777" w:rsidTr="00377D8C">
        <w:trPr>
          <w:trHeight w:val="4698"/>
        </w:trPr>
        <w:tc>
          <w:tcPr>
            <w:tcW w:w="5000" w:type="pct"/>
          </w:tcPr>
          <w:p w14:paraId="51613963" w14:textId="776B91A7" w:rsidR="0073545E" w:rsidRDefault="00846294" w:rsidP="003D6490">
            <w:pPr>
              <w:pStyle w:val="Hjlptext"/>
            </w:pPr>
            <w:r w:rsidRPr="00846294">
              <w:t>Övriga uppgifter som kan vara viktiga för sökandes fortsatta utbildning och skolgång till exempel funktions</w:t>
            </w:r>
            <w:r>
              <w:softHyphen/>
            </w:r>
            <w:r w:rsidRPr="00846294">
              <w:t>nedsättning utöver intellektuell funktionsnedsättning, synskada, hörselskada, behov av hjälpmedel etcetera.</w:t>
            </w:r>
            <w:r>
              <w:br/>
            </w:r>
            <w:r w:rsidRPr="00846294">
              <w:t>(max 1500 tecken)</w:t>
            </w:r>
          </w:p>
          <w:p w14:paraId="19E364CE" w14:textId="38F6AE07" w:rsidR="0073545E" w:rsidRPr="00CB1ACC" w:rsidRDefault="00377D8C" w:rsidP="003D6490">
            <w:pPr>
              <w:pStyle w:val="Formulrtex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377D8C" w14:paraId="1D1B3CF7" w14:textId="77777777" w:rsidTr="00377D8C">
        <w:tc>
          <w:tcPr>
            <w:tcW w:w="5000" w:type="pct"/>
          </w:tcPr>
          <w:p w14:paraId="2C0D8104" w14:textId="2537DB56" w:rsidR="00377D8C" w:rsidRDefault="00377D8C" w:rsidP="00377D8C">
            <w:pPr>
              <w:pStyle w:val="Formulrtext"/>
            </w:pPr>
            <w:r w:rsidRPr="00377D8C">
              <w:t>Mer information i bilaga nr:</w:t>
            </w:r>
            <w:r>
              <w:t xml:space="preserve"> </w:t>
            </w: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1077055" w14:textId="22C33E4B" w:rsidR="0073545E" w:rsidRDefault="00377D8C" w:rsidP="00377D8C">
      <w:pPr>
        <w:pStyle w:val="Rubrik1"/>
      </w:pPr>
      <w:r>
        <w:t>Dokumentation</w:t>
      </w:r>
    </w:p>
    <w:p w14:paraId="20A7977D" w14:textId="18097503" w:rsidR="00377D8C" w:rsidRPr="00377D8C" w:rsidRDefault="00377D8C" w:rsidP="00377D8C">
      <w:pPr>
        <w:pStyle w:val="Rubrik2"/>
      </w:pPr>
      <w:r>
        <w:t>Följande dokument bifogas</w:t>
      </w:r>
    </w:p>
    <w:tbl>
      <w:tblPr>
        <w:tblStyle w:val="Tabellrutntljust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77D8C" w14:paraId="7B3DC4B1" w14:textId="77777777" w:rsidTr="003D6490">
        <w:trPr>
          <w:cantSplit/>
        </w:trPr>
        <w:tc>
          <w:tcPr>
            <w:tcW w:w="8494" w:type="dxa"/>
          </w:tcPr>
          <w:p w14:paraId="2FBDED05" w14:textId="39FAB7D9" w:rsidR="00377D8C" w:rsidRDefault="00377D8C" w:rsidP="003D6490">
            <w:pPr>
              <w:pStyle w:val="Kryssruta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Prova-på intyg</w:t>
            </w:r>
          </w:p>
          <w:p w14:paraId="61C15875" w14:textId="51FAF20C" w:rsidR="00377D8C" w:rsidRDefault="00377D8C" w:rsidP="003D6490">
            <w:pPr>
              <w:pStyle w:val="Kryssruta"/>
            </w:pPr>
            <w: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IUP</w:t>
            </w:r>
          </w:p>
          <w:p w14:paraId="243AB4FB" w14:textId="22C6A196" w:rsidR="00377D8C" w:rsidRDefault="00377D8C" w:rsidP="003D6490">
            <w:pPr>
              <w:pStyle w:val="Kryssruta"/>
            </w:pPr>
            <w: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Övrig information</w:t>
            </w:r>
          </w:p>
        </w:tc>
      </w:tr>
    </w:tbl>
    <w:p w14:paraId="63075564" w14:textId="6C909EC7" w:rsidR="00377D8C" w:rsidRDefault="00377D8C" w:rsidP="00377D8C">
      <w:pPr>
        <w:pStyle w:val="Rubrik2"/>
      </w:pPr>
      <w:r>
        <w:t>Samtycke</w:t>
      </w:r>
    </w:p>
    <w:tbl>
      <w:tblPr>
        <w:tblStyle w:val="Tabellrutntljust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77D8C" w14:paraId="3881D798" w14:textId="77777777" w:rsidTr="003D6490">
        <w:tc>
          <w:tcPr>
            <w:tcW w:w="8494" w:type="dxa"/>
          </w:tcPr>
          <w:p w14:paraId="436BB251" w14:textId="7F9DBAEB" w:rsidR="00377D8C" w:rsidRDefault="003E1D47" w:rsidP="00377D8C">
            <w:pPr>
              <w:pStyle w:val="Hjlptext"/>
            </w:pPr>
            <w:r w:rsidRPr="003E1D47">
              <w:t>Mottagande skola får informera behörig personal om innehållet i dokumentet</w:t>
            </w:r>
          </w:p>
          <w:p w14:paraId="15A4A70B" w14:textId="77777777" w:rsidR="00377D8C" w:rsidRDefault="00377D8C" w:rsidP="003D6490">
            <w:pPr>
              <w:pStyle w:val="Kryssruta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Ja</w:t>
            </w:r>
          </w:p>
          <w:p w14:paraId="68A90DC3" w14:textId="77777777" w:rsidR="00377D8C" w:rsidRDefault="00377D8C" w:rsidP="003D6490">
            <w:pPr>
              <w:pStyle w:val="Kryssruta"/>
            </w:pPr>
            <w:r>
              <w:fldChar w:fldCharType="begin">
                <w:ffData>
                  <w:name w:val="Kry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Nej</w:t>
            </w:r>
          </w:p>
        </w:tc>
      </w:tr>
    </w:tbl>
    <w:p w14:paraId="38F25320" w14:textId="77777777" w:rsidR="00377D8C" w:rsidRPr="00377D8C" w:rsidRDefault="00377D8C" w:rsidP="00377D8C"/>
    <w:p w14:paraId="50DDDB73" w14:textId="77777777" w:rsidR="001838D2" w:rsidRDefault="001838D2" w:rsidP="001838D2">
      <w:pPr>
        <w:rPr>
          <w:rFonts w:eastAsiaTheme="majorEastAsia" w:cstheme="majorBidi"/>
          <w:sz w:val="22"/>
          <w:szCs w:val="22"/>
        </w:rPr>
      </w:pPr>
      <w:r>
        <w:br w:type="page"/>
      </w:r>
    </w:p>
    <w:p w14:paraId="4D627C2D" w14:textId="77777777" w:rsidR="001838D2" w:rsidRDefault="001838D2" w:rsidP="001838D2">
      <w:pPr>
        <w:pStyle w:val="Rubrik2"/>
      </w:pPr>
      <w:r w:rsidRPr="005C56DC">
        <w:t>Underskrift och godkännande</w:t>
      </w:r>
    </w:p>
    <w:p w14:paraId="1D21F404" w14:textId="64039987" w:rsidR="0067648B" w:rsidRPr="0067648B" w:rsidRDefault="0067648B" w:rsidP="0067648B">
      <w:pPr>
        <w:spacing w:after="240"/>
      </w:pPr>
      <w:r w:rsidRPr="00377D8C">
        <w:t>Jag godkänner att inskickade och uppladdade ansökningar, betyg, intyg med mera kan läsas av kommun och skola där ansökan behandlas, det vill säga avlämnande skola, sökt skola/huvudman och Gymnasieantagningen.</w:t>
      </w:r>
    </w:p>
    <w:tbl>
      <w:tblPr>
        <w:tblStyle w:val="Tabellrutntljust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838D2" w14:paraId="77B1E681" w14:textId="77777777" w:rsidTr="00DF16D9">
        <w:tc>
          <w:tcPr>
            <w:tcW w:w="8494" w:type="dxa"/>
          </w:tcPr>
          <w:p w14:paraId="5642B4AB" w14:textId="77777777" w:rsidR="001838D2" w:rsidRDefault="001838D2" w:rsidP="00DF16D9">
            <w:pPr>
              <w:pStyle w:val="Hjlptext"/>
            </w:pPr>
            <w:r>
              <w:t>Datum</w:t>
            </w:r>
          </w:p>
          <w:p w14:paraId="5819FAA8" w14:textId="77777777" w:rsidR="001838D2" w:rsidRPr="005C56DC" w:rsidRDefault="001838D2" w:rsidP="00DF16D9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838D2" w14:paraId="2A22B4F0" w14:textId="77777777" w:rsidTr="00DF16D9">
        <w:trPr>
          <w:trHeight w:val="913"/>
        </w:trPr>
        <w:tc>
          <w:tcPr>
            <w:tcW w:w="8494" w:type="dxa"/>
          </w:tcPr>
          <w:p w14:paraId="7EE4DD25" w14:textId="3FAD48A0" w:rsidR="001838D2" w:rsidRDefault="0067648B" w:rsidP="00DF16D9">
            <w:pPr>
              <w:pStyle w:val="Hjlptext"/>
            </w:pPr>
            <w:r>
              <w:t>Sökandes</w:t>
            </w:r>
            <w:r w:rsidR="001838D2">
              <w:t xml:space="preserve"> underskrift</w:t>
            </w:r>
          </w:p>
          <w:p w14:paraId="2D04BF11" w14:textId="77777777" w:rsidR="001838D2" w:rsidRDefault="001838D2" w:rsidP="00DF16D9">
            <w:pPr>
              <w:pStyle w:val="Formulrtext"/>
            </w:pPr>
          </w:p>
        </w:tc>
      </w:tr>
      <w:tr w:rsidR="001838D2" w14:paraId="404E5256" w14:textId="77777777" w:rsidTr="00DF16D9">
        <w:tc>
          <w:tcPr>
            <w:tcW w:w="8494" w:type="dxa"/>
          </w:tcPr>
          <w:p w14:paraId="108412CA" w14:textId="77777777" w:rsidR="001838D2" w:rsidRDefault="001838D2" w:rsidP="00DF16D9">
            <w:pPr>
              <w:pStyle w:val="Hjlptext"/>
            </w:pPr>
            <w:r>
              <w:t>Namnförtydligande</w:t>
            </w:r>
          </w:p>
          <w:p w14:paraId="35D17A51" w14:textId="77777777" w:rsidR="001838D2" w:rsidRDefault="001838D2" w:rsidP="00DF16D9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7648B" w14:paraId="494831A7" w14:textId="77777777" w:rsidTr="0067648B">
        <w:tc>
          <w:tcPr>
            <w:tcW w:w="8494" w:type="dxa"/>
          </w:tcPr>
          <w:p w14:paraId="107E825F" w14:textId="77777777" w:rsidR="0067648B" w:rsidRDefault="0067648B" w:rsidP="003D6490">
            <w:pPr>
              <w:pStyle w:val="Hjlptext"/>
            </w:pPr>
            <w:r>
              <w:t>Datum</w:t>
            </w:r>
          </w:p>
          <w:p w14:paraId="605C2018" w14:textId="77777777" w:rsidR="0067648B" w:rsidRPr="005C56DC" w:rsidRDefault="0067648B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7648B" w14:paraId="6BA8548A" w14:textId="77777777" w:rsidTr="0067648B">
        <w:trPr>
          <w:trHeight w:val="913"/>
        </w:trPr>
        <w:tc>
          <w:tcPr>
            <w:tcW w:w="8494" w:type="dxa"/>
          </w:tcPr>
          <w:p w14:paraId="71A5B3F3" w14:textId="099311E4" w:rsidR="0067648B" w:rsidRDefault="0067648B" w:rsidP="003D6490">
            <w:pPr>
              <w:pStyle w:val="Hjlptext"/>
            </w:pPr>
            <w:r>
              <w:t>Vårdnadshavares underskrift</w:t>
            </w:r>
          </w:p>
          <w:p w14:paraId="7CF55AC6" w14:textId="77777777" w:rsidR="0067648B" w:rsidRDefault="0067648B" w:rsidP="003D6490">
            <w:pPr>
              <w:pStyle w:val="Formulrtext"/>
            </w:pPr>
          </w:p>
        </w:tc>
      </w:tr>
      <w:tr w:rsidR="0067648B" w14:paraId="7028D212" w14:textId="77777777" w:rsidTr="0067648B">
        <w:tc>
          <w:tcPr>
            <w:tcW w:w="8494" w:type="dxa"/>
          </w:tcPr>
          <w:p w14:paraId="33C020A7" w14:textId="77777777" w:rsidR="0067648B" w:rsidRDefault="0067648B" w:rsidP="003D6490">
            <w:pPr>
              <w:pStyle w:val="Hjlptext"/>
            </w:pPr>
            <w:r>
              <w:t>Namnförtydligande</w:t>
            </w:r>
          </w:p>
          <w:p w14:paraId="6CB17D82" w14:textId="77777777" w:rsidR="0067648B" w:rsidRDefault="0067648B" w:rsidP="003D6490">
            <w:pPr>
              <w:pStyle w:val="Formulr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8201875" w14:textId="77777777" w:rsidR="00B76CC7" w:rsidRPr="003B155A" w:rsidRDefault="00B76CC7" w:rsidP="003B155A"/>
    <w:sectPr w:rsidR="00B76CC7" w:rsidRPr="003B155A" w:rsidSect="000410E4">
      <w:headerReference w:type="default" r:id="rId10"/>
      <w:footerReference w:type="default" r:id="rId11"/>
      <w:pgSz w:w="11906" w:h="16838"/>
      <w:pgMar w:top="1134" w:right="1701" w:bottom="1418" w:left="1701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1F77F" w14:textId="77777777" w:rsidR="00820674" w:rsidRDefault="00820674" w:rsidP="00127CE7">
      <w:pPr>
        <w:spacing w:after="0" w:line="240" w:lineRule="auto"/>
      </w:pPr>
      <w:r>
        <w:separator/>
      </w:r>
    </w:p>
  </w:endnote>
  <w:endnote w:type="continuationSeparator" w:id="0">
    <w:p w14:paraId="4F98D397" w14:textId="77777777" w:rsidR="00820674" w:rsidRDefault="00820674" w:rsidP="00127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3C93F" w14:textId="3677415C" w:rsidR="00127CE7" w:rsidRPr="00127CE7" w:rsidRDefault="00127CE7" w:rsidP="00127CE7">
    <w:pPr>
      <w:pStyle w:val="Sidfot"/>
      <w:jc w:val="right"/>
    </w:pPr>
    <w:r w:rsidRPr="00127CE7">
      <w:fldChar w:fldCharType="begin"/>
    </w:r>
    <w:r w:rsidRPr="00127CE7">
      <w:instrText>PAGE  \* Arabic  \* MERGEFORMAT</w:instrText>
    </w:r>
    <w:r w:rsidRPr="00127CE7">
      <w:fldChar w:fldCharType="separate"/>
    </w:r>
    <w:r w:rsidRPr="00127CE7">
      <w:t>1</w:t>
    </w:r>
    <w:r w:rsidRPr="00127CE7">
      <w:fldChar w:fldCharType="end"/>
    </w:r>
    <w:r w:rsidRPr="00127CE7">
      <w:t>/</w:t>
    </w:r>
    <w:fldSimple w:instr="NUMPAGES  \* Arabic  \* MERGEFORMAT">
      <w:r w:rsidRPr="00127CE7"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65026" w14:textId="77777777" w:rsidR="00820674" w:rsidRDefault="00820674" w:rsidP="00127CE7">
      <w:pPr>
        <w:spacing w:after="0" w:line="240" w:lineRule="auto"/>
      </w:pPr>
      <w:r>
        <w:separator/>
      </w:r>
    </w:p>
  </w:footnote>
  <w:footnote w:type="continuationSeparator" w:id="0">
    <w:p w14:paraId="2FA9930F" w14:textId="77777777" w:rsidR="00820674" w:rsidRDefault="00820674" w:rsidP="00127C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F9379" w14:textId="77777777" w:rsidR="00127CE7" w:rsidRDefault="00127CE7" w:rsidP="00127CE7">
    <w:pPr>
      <w:pStyle w:val="Sidhuvud"/>
      <w:spacing w:after="120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/>
  <w:defaultTabStop w:val="1304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088"/>
    <w:rsid w:val="00027C86"/>
    <w:rsid w:val="000410E4"/>
    <w:rsid w:val="000B6695"/>
    <w:rsid w:val="000D5EF1"/>
    <w:rsid w:val="00127CE7"/>
    <w:rsid w:val="001838D2"/>
    <w:rsid w:val="00197739"/>
    <w:rsid w:val="001C0572"/>
    <w:rsid w:val="001E6FE2"/>
    <w:rsid w:val="001F7754"/>
    <w:rsid w:val="00213FF1"/>
    <w:rsid w:val="00245CFD"/>
    <w:rsid w:val="00283D5B"/>
    <w:rsid w:val="002C2B42"/>
    <w:rsid w:val="002F0F83"/>
    <w:rsid w:val="00332AC4"/>
    <w:rsid w:val="00366502"/>
    <w:rsid w:val="00377D8C"/>
    <w:rsid w:val="0038791C"/>
    <w:rsid w:val="003A01D8"/>
    <w:rsid w:val="003B155A"/>
    <w:rsid w:val="003B5A98"/>
    <w:rsid w:val="003C08AC"/>
    <w:rsid w:val="003E1D47"/>
    <w:rsid w:val="00410073"/>
    <w:rsid w:val="00442A3E"/>
    <w:rsid w:val="0053382F"/>
    <w:rsid w:val="00561233"/>
    <w:rsid w:val="005C300D"/>
    <w:rsid w:val="0067648B"/>
    <w:rsid w:val="0073545E"/>
    <w:rsid w:val="0076422B"/>
    <w:rsid w:val="0078203D"/>
    <w:rsid w:val="007B1CBC"/>
    <w:rsid w:val="007E2021"/>
    <w:rsid w:val="007F6092"/>
    <w:rsid w:val="00820674"/>
    <w:rsid w:val="00824088"/>
    <w:rsid w:val="00842092"/>
    <w:rsid w:val="00846294"/>
    <w:rsid w:val="008D65E8"/>
    <w:rsid w:val="008E65E9"/>
    <w:rsid w:val="00914165"/>
    <w:rsid w:val="009932E2"/>
    <w:rsid w:val="009B07A5"/>
    <w:rsid w:val="009E533A"/>
    <w:rsid w:val="009E5495"/>
    <w:rsid w:val="009F6F42"/>
    <w:rsid w:val="00A37553"/>
    <w:rsid w:val="00AA42F1"/>
    <w:rsid w:val="00B275C7"/>
    <w:rsid w:val="00B76CC7"/>
    <w:rsid w:val="00B90554"/>
    <w:rsid w:val="00BF7A43"/>
    <w:rsid w:val="00C17B12"/>
    <w:rsid w:val="00C512E2"/>
    <w:rsid w:val="00C91E88"/>
    <w:rsid w:val="00CB1ACC"/>
    <w:rsid w:val="00D029DB"/>
    <w:rsid w:val="00D10DD8"/>
    <w:rsid w:val="00D23F51"/>
    <w:rsid w:val="00D8723F"/>
    <w:rsid w:val="00DD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6F84A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D8C"/>
  </w:style>
  <w:style w:type="paragraph" w:styleId="Rubrik1">
    <w:name w:val="heading 1"/>
    <w:basedOn w:val="Normal"/>
    <w:next w:val="Normal"/>
    <w:link w:val="Rubrik1Char"/>
    <w:uiPriority w:val="9"/>
    <w:qFormat/>
    <w:rsid w:val="00BF7A43"/>
    <w:pPr>
      <w:keepNext/>
      <w:keepLines/>
      <w:spacing w:before="480"/>
      <w:outlineLvl w:val="0"/>
    </w:pPr>
    <w:rPr>
      <w:rFonts w:ascii="Georgia" w:eastAsiaTheme="majorEastAsia" w:hAnsi="Georgia" w:cstheme="majorBidi"/>
      <w:sz w:val="36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127CE7"/>
    <w:pPr>
      <w:keepNext/>
      <w:keepLines/>
      <w:spacing w:before="280" w:after="120"/>
      <w:outlineLvl w:val="1"/>
    </w:pPr>
    <w:rPr>
      <w:rFonts w:eastAsiaTheme="majorEastAsia" w:cstheme="majorBidi"/>
      <w:b/>
      <w:sz w:val="22"/>
      <w:szCs w:val="22"/>
    </w:rPr>
  </w:style>
  <w:style w:type="paragraph" w:styleId="Rubrik3">
    <w:name w:val="heading 3"/>
    <w:basedOn w:val="Normal"/>
    <w:next w:val="Normal"/>
    <w:link w:val="Rubrik3Char"/>
    <w:uiPriority w:val="9"/>
    <w:qFormat/>
    <w:rsid w:val="001F7754"/>
    <w:pPr>
      <w:keepNext/>
      <w:keepLines/>
      <w:spacing w:before="240" w:after="40"/>
      <w:outlineLvl w:val="2"/>
    </w:pPr>
    <w:rPr>
      <w:rFonts w:eastAsiaTheme="majorEastAsia" w:cstheme="majorBidi"/>
      <w:sz w:val="22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BF7A43"/>
    <w:rPr>
      <w:rFonts w:ascii="Georgia" w:eastAsiaTheme="majorEastAsia" w:hAnsi="Georgia" w:cstheme="majorBidi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127CE7"/>
    <w:rPr>
      <w:rFonts w:eastAsiaTheme="majorEastAsia" w:cstheme="majorBidi"/>
      <w:b/>
      <w:sz w:val="22"/>
      <w:szCs w:val="22"/>
    </w:rPr>
  </w:style>
  <w:style w:type="character" w:customStyle="1" w:styleId="Rubrik3Char">
    <w:name w:val="Rubrik 3 Char"/>
    <w:basedOn w:val="Standardstycketeckensnitt"/>
    <w:link w:val="Rubrik3"/>
    <w:uiPriority w:val="9"/>
    <w:rsid w:val="001F7754"/>
    <w:rPr>
      <w:rFonts w:eastAsiaTheme="majorEastAsia" w:cstheme="majorBidi"/>
      <w:sz w:val="22"/>
      <w:szCs w:val="24"/>
    </w:rPr>
  </w:style>
  <w:style w:type="character" w:styleId="Hyperlnk">
    <w:name w:val="Hyperlink"/>
    <w:basedOn w:val="Standardstycketeckensnitt"/>
    <w:uiPriority w:val="99"/>
    <w:unhideWhenUsed/>
    <w:rsid w:val="00BF7A43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BF7A43"/>
    <w:rPr>
      <w:color w:val="605E5C"/>
      <w:shd w:val="clear" w:color="auto" w:fill="E1DFDD"/>
    </w:rPr>
  </w:style>
  <w:style w:type="table" w:styleId="Tabellrutnt">
    <w:name w:val="Table Grid"/>
    <w:basedOn w:val="Normaltabell"/>
    <w:uiPriority w:val="39"/>
    <w:rsid w:val="00BF7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jlptext">
    <w:name w:val="Hjälptext"/>
    <w:basedOn w:val="Normal"/>
    <w:next w:val="Formulrtext"/>
    <w:qFormat/>
    <w:rsid w:val="00127CE7"/>
    <w:pPr>
      <w:spacing w:before="80" w:after="80" w:line="240" w:lineRule="auto"/>
    </w:pPr>
    <w:rPr>
      <w:sz w:val="16"/>
    </w:rPr>
  </w:style>
  <w:style w:type="paragraph" w:customStyle="1" w:styleId="Formulrtext">
    <w:name w:val="Formulärtext"/>
    <w:basedOn w:val="Hjlptext"/>
    <w:qFormat/>
    <w:rsid w:val="00127CE7"/>
    <w:pPr>
      <w:spacing w:after="120"/>
    </w:pPr>
    <w:rPr>
      <w:sz w:val="20"/>
    </w:rPr>
  </w:style>
  <w:style w:type="paragraph" w:styleId="Sidhuvud">
    <w:name w:val="header"/>
    <w:basedOn w:val="Normal"/>
    <w:link w:val="SidhuvudChar"/>
    <w:uiPriority w:val="99"/>
    <w:unhideWhenUsed/>
    <w:rsid w:val="00127C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127CE7"/>
  </w:style>
  <w:style w:type="paragraph" w:styleId="Sidfot">
    <w:name w:val="footer"/>
    <w:basedOn w:val="Normal"/>
    <w:link w:val="SidfotChar"/>
    <w:uiPriority w:val="99"/>
    <w:unhideWhenUsed/>
    <w:rsid w:val="00127C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127CE7"/>
  </w:style>
  <w:style w:type="table" w:styleId="Tabellrutntljust">
    <w:name w:val="Grid Table Light"/>
    <w:basedOn w:val="Normaltabell"/>
    <w:uiPriority w:val="40"/>
    <w:rsid w:val="00127CE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Kryssruta">
    <w:name w:val="Kryssruta"/>
    <w:basedOn w:val="Normal"/>
    <w:qFormat/>
    <w:rsid w:val="00CB1ACC"/>
    <w:pPr>
      <w:spacing w:before="80" w:after="120" w:line="240" w:lineRule="auto"/>
      <w:ind w:left="340" w:hanging="340"/>
    </w:pPr>
  </w:style>
  <w:style w:type="character" w:styleId="AnvndHyperlnk">
    <w:name w:val="FollowedHyperlink"/>
    <w:basedOn w:val="Standardstycketeckensnitt"/>
    <w:uiPriority w:val="99"/>
    <w:semiHidden/>
    <w:unhideWhenUsed/>
    <w:rsid w:val="007E20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nasieantagningen.storsthlm.se/om-os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ymnasieantagningen.storsthlm.se/personal/blanketter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93A47-7FBF-402B-8DB3-58BFC1DA6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VERLMN~1.DOT</Template>
  <TotalTime>298</TotalTime>
  <Pages>5</Pages>
  <Words>671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Sofia Fromholt</cp:lastModifiedBy>
  <cp:revision>7</cp:revision>
  <dcterms:created xsi:type="dcterms:W3CDTF">2022-11-01T07:45:00Z</dcterms:created>
  <dcterms:modified xsi:type="dcterms:W3CDTF">2025-01-30T13:22:00Z</dcterms:modified>
</cp:coreProperties>
</file>